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D5B12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F8D44" w14:textId="77777777" w:rsidR="00B82286" w:rsidRDefault="00B82286" w:rsidP="007865A7">
      <w:r>
        <w:separator/>
      </w:r>
    </w:p>
  </w:endnote>
  <w:endnote w:type="continuationSeparator" w:id="0">
    <w:p w14:paraId="44841315" w14:textId="77777777" w:rsidR="00B82286" w:rsidRDefault="00B82286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79B8E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B82286">
      <w:rPr>
        <w:noProof/>
      </w:rPr>
      <w:t>Saturday, 26 July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8AA49" w14:textId="77777777" w:rsidR="00B82286" w:rsidRDefault="00B82286" w:rsidP="007865A7">
      <w:r>
        <w:separator/>
      </w:r>
    </w:p>
  </w:footnote>
  <w:footnote w:type="continuationSeparator" w:id="0">
    <w:p w14:paraId="47042A6B" w14:textId="77777777" w:rsidR="00B82286" w:rsidRDefault="00B82286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FB14F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0F3CD5DC" wp14:editId="70F77D53">
          <wp:extent cx="1328477" cy="314325"/>
          <wp:effectExtent l="0" t="0" r="5080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170" cy="315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86"/>
    <w:rsid w:val="00055AC5"/>
    <w:rsid w:val="00066A9C"/>
    <w:rsid w:val="000835F5"/>
    <w:rsid w:val="00095710"/>
    <w:rsid w:val="00095ED6"/>
    <w:rsid w:val="00133AEB"/>
    <w:rsid w:val="001E1CDC"/>
    <w:rsid w:val="001F138F"/>
    <w:rsid w:val="001F7DC6"/>
    <w:rsid w:val="00212320"/>
    <w:rsid w:val="00221627"/>
    <w:rsid w:val="00285BC6"/>
    <w:rsid w:val="00292BDD"/>
    <w:rsid w:val="002B04A8"/>
    <w:rsid w:val="002E3D0E"/>
    <w:rsid w:val="002E76CB"/>
    <w:rsid w:val="005D51AB"/>
    <w:rsid w:val="00622965"/>
    <w:rsid w:val="006263D3"/>
    <w:rsid w:val="006549EE"/>
    <w:rsid w:val="006B227B"/>
    <w:rsid w:val="0071406C"/>
    <w:rsid w:val="007865A7"/>
    <w:rsid w:val="007D19C4"/>
    <w:rsid w:val="0081736A"/>
    <w:rsid w:val="00831BCD"/>
    <w:rsid w:val="00833BC6"/>
    <w:rsid w:val="008850A1"/>
    <w:rsid w:val="008A0A52"/>
    <w:rsid w:val="009073DD"/>
    <w:rsid w:val="0097487B"/>
    <w:rsid w:val="0098197E"/>
    <w:rsid w:val="009E0EC9"/>
    <w:rsid w:val="00AA40EA"/>
    <w:rsid w:val="00B5529E"/>
    <w:rsid w:val="00B73619"/>
    <w:rsid w:val="00B82286"/>
    <w:rsid w:val="00C24461"/>
    <w:rsid w:val="00C4354B"/>
    <w:rsid w:val="00C56FF2"/>
    <w:rsid w:val="00C624A7"/>
    <w:rsid w:val="00C73B0D"/>
    <w:rsid w:val="00C93F2C"/>
    <w:rsid w:val="00CA25C1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1EE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EB6E959DD424E9334176C0AE68602" ma:contentTypeVersion="10" ma:contentTypeDescription="Create a new document." ma:contentTypeScope="" ma:versionID="263b879e0546e44915a5e5909e95efd9">
  <xsd:schema xmlns:xsd="http://www.w3.org/2001/XMLSchema" xmlns:xs="http://www.w3.org/2001/XMLSchema" xmlns:p="http://schemas.microsoft.com/office/2006/metadata/properties" xmlns:ns2="08be81a3-3e25-4404-9c41-f6fc002ebf35" xmlns:ns3="7bcbb09b-a618-464e-b10e-1b214a3cbb24" targetNamespace="http://schemas.microsoft.com/office/2006/metadata/properties" ma:root="true" ma:fieldsID="d5dfebe3aef8b81d74f712a1e51a34bc" ns2:_="" ns3:_="">
    <xsd:import namespace="08be81a3-3e25-4404-9c41-f6fc002ebf35"/>
    <xsd:import namespace="7bcbb09b-a618-464e-b10e-1b214a3cbb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e81a3-3e25-4404-9c41-f6fc002eb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bb09b-a618-464e-b10e-1b214a3cbb2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398f99b-9dc8-47a8-8592-c99dfdb77f44}" ma:internalName="TaxCatchAll" ma:showField="CatchAllData" ma:web="7bcbb09b-a618-464e-b10e-1b214a3cbb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cbb09b-a618-464e-b10e-1b214a3cbb24" xsi:nil="true"/>
    <lcf76f155ced4ddcb4097134ff3c332f xmlns="08be81a3-3e25-4404-9c41-f6fc002eb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809B18-D188-4882-A443-331AFAB41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e81a3-3e25-4404-9c41-f6fc002ebf35"/>
    <ds:schemaRef ds:uri="7bcbb09b-a618-464e-b10e-1b214a3cbb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7bcbb09b-a618-464e-b10e-1b214a3cbb24"/>
    <ds:schemaRef ds:uri="08be81a3-3e25-4404-9c41-f6fc002eb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 (1)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2025-07-26T07:05:00Z</dcterms:created>
  <dcterms:modified xsi:type="dcterms:W3CDTF">2025-07-26T07:06:00Z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0x010100AACEB6E959DD424E9334176C0AE68602</vt:lpwstr>
  </property>
</Properties>
</file>